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B1246E" w14:textId="77777777" w:rsidR="00143367" w:rsidRDefault="00DD549B" w:rsidP="004D66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D66BC" w:rsidRPr="004D66BC">
        <w:rPr>
          <w:b/>
          <w:sz w:val="28"/>
          <w:szCs w:val="28"/>
        </w:rPr>
        <w:t>LA JANVILLOISE</w:t>
      </w:r>
    </w:p>
    <w:p w14:paraId="1ECF6575" w14:textId="77777777" w:rsidR="004D66BC" w:rsidRDefault="004D66BC" w:rsidP="004D66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BOUQUET PROVINCIAL  - SAINT MAXIMIN – 19 Mai 2024</w:t>
      </w:r>
    </w:p>
    <w:p w14:paraId="1573F6A6" w14:textId="77777777" w:rsidR="00AB58B1" w:rsidRDefault="00381EC8" w:rsidP="004D66B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0E95B1F3" wp14:editId="1FD86CDA">
            <wp:simplePos x="0" y="0"/>
            <wp:positionH relativeFrom="column">
              <wp:posOffset>1002665</wp:posOffset>
            </wp:positionH>
            <wp:positionV relativeFrom="paragraph">
              <wp:posOffset>6455</wp:posOffset>
            </wp:positionV>
            <wp:extent cx="4299045" cy="1080538"/>
            <wp:effectExtent l="0" t="0" r="6350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mérisation_20240524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" t="32550" r="3262" b="5872"/>
                    <a:stretch/>
                  </pic:blipFill>
                  <pic:spPr bwMode="auto">
                    <a:xfrm>
                      <a:off x="0" y="0"/>
                      <a:ext cx="4299045" cy="108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9FA2D" w14:textId="77777777" w:rsidR="00AB58B1" w:rsidRDefault="00AB58B1" w:rsidP="004D66BC">
      <w:pPr>
        <w:jc w:val="center"/>
        <w:rPr>
          <w:b/>
          <w:sz w:val="28"/>
          <w:szCs w:val="28"/>
        </w:rPr>
      </w:pPr>
    </w:p>
    <w:p w14:paraId="0B8F48D9" w14:textId="77777777" w:rsidR="00AB58B1" w:rsidRDefault="00AB58B1" w:rsidP="004D66BC">
      <w:pPr>
        <w:jc w:val="center"/>
        <w:rPr>
          <w:b/>
          <w:sz w:val="28"/>
          <w:szCs w:val="28"/>
        </w:rPr>
      </w:pPr>
    </w:p>
    <w:p w14:paraId="12EA5EAA" w14:textId="77777777" w:rsidR="00AB58B1" w:rsidRDefault="00AB58B1" w:rsidP="004D66BC">
      <w:pPr>
        <w:jc w:val="center"/>
        <w:rPr>
          <w:b/>
          <w:sz w:val="28"/>
          <w:szCs w:val="28"/>
        </w:rPr>
      </w:pPr>
    </w:p>
    <w:p w14:paraId="443E4B37" w14:textId="77777777" w:rsidR="00AB58B1" w:rsidRDefault="00F5577B" w:rsidP="004D66B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 wp14:anchorId="4CD4BC2A" wp14:editId="1843705A">
            <wp:simplePos x="0" y="0"/>
            <wp:positionH relativeFrom="margin">
              <wp:posOffset>-321007</wp:posOffset>
            </wp:positionH>
            <wp:positionV relativeFrom="paragraph">
              <wp:posOffset>155083</wp:posOffset>
            </wp:positionV>
            <wp:extent cx="3548380" cy="200152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519_1358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2" r="6966" b="18929"/>
                    <a:stretch/>
                  </pic:blipFill>
                  <pic:spPr bwMode="auto">
                    <a:xfrm>
                      <a:off x="0" y="0"/>
                      <a:ext cx="3548380" cy="200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 wp14:anchorId="6E39DF0B" wp14:editId="3D2EAB99">
            <wp:simplePos x="0" y="0"/>
            <wp:positionH relativeFrom="margin">
              <wp:posOffset>3554938</wp:posOffset>
            </wp:positionH>
            <wp:positionV relativeFrom="paragraph">
              <wp:posOffset>114139</wp:posOffset>
            </wp:positionV>
            <wp:extent cx="3104544" cy="2007003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XL_20240519_12541932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4" r="13324" b="19986"/>
                    <a:stretch/>
                  </pic:blipFill>
                  <pic:spPr bwMode="auto">
                    <a:xfrm>
                      <a:off x="0" y="0"/>
                      <a:ext cx="3104544" cy="2007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8644F" w14:textId="77777777" w:rsidR="00AB58B1" w:rsidRDefault="00AB58B1" w:rsidP="004D66BC">
      <w:pPr>
        <w:jc w:val="center"/>
        <w:rPr>
          <w:b/>
          <w:sz w:val="28"/>
          <w:szCs w:val="28"/>
        </w:rPr>
      </w:pPr>
    </w:p>
    <w:p w14:paraId="1C8CF0AF" w14:textId="77777777" w:rsidR="00AB58B1" w:rsidRDefault="00AB58B1" w:rsidP="004D66BC">
      <w:pPr>
        <w:jc w:val="center"/>
        <w:rPr>
          <w:b/>
          <w:sz w:val="28"/>
          <w:szCs w:val="28"/>
        </w:rPr>
      </w:pPr>
    </w:p>
    <w:p w14:paraId="65FA3613" w14:textId="77777777" w:rsidR="00AB58B1" w:rsidRDefault="00AB58B1" w:rsidP="004D66BC">
      <w:pPr>
        <w:jc w:val="center"/>
        <w:rPr>
          <w:b/>
          <w:sz w:val="28"/>
          <w:szCs w:val="28"/>
        </w:rPr>
      </w:pPr>
    </w:p>
    <w:p w14:paraId="4AF96233" w14:textId="77777777" w:rsidR="00AB58B1" w:rsidRDefault="00AB58B1" w:rsidP="004D66BC">
      <w:pPr>
        <w:jc w:val="center"/>
        <w:rPr>
          <w:b/>
          <w:sz w:val="28"/>
          <w:szCs w:val="28"/>
        </w:rPr>
      </w:pPr>
    </w:p>
    <w:p w14:paraId="5C391C90" w14:textId="77777777" w:rsidR="00AB58B1" w:rsidRDefault="00AB58B1" w:rsidP="004D66BC">
      <w:pPr>
        <w:jc w:val="center"/>
        <w:rPr>
          <w:b/>
          <w:sz w:val="28"/>
          <w:szCs w:val="28"/>
        </w:rPr>
      </w:pPr>
    </w:p>
    <w:p w14:paraId="16099895" w14:textId="77777777" w:rsidR="00AB58B1" w:rsidRDefault="00AB58B1" w:rsidP="004D66BC">
      <w:pPr>
        <w:jc w:val="center"/>
        <w:rPr>
          <w:b/>
          <w:sz w:val="28"/>
          <w:szCs w:val="28"/>
        </w:rPr>
      </w:pPr>
    </w:p>
    <w:p w14:paraId="092F3E8F" w14:textId="77777777" w:rsidR="00AB58B1" w:rsidRDefault="003542DE" w:rsidP="003542D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 Janvillois</w:t>
      </w:r>
      <w:r w:rsidR="00381EC8">
        <w:rPr>
          <w:b/>
          <w:sz w:val="24"/>
          <w:szCs w:val="24"/>
        </w:rPr>
        <w:t>e présente à la Grande parade du</w:t>
      </w:r>
      <w:r>
        <w:rPr>
          <w:b/>
          <w:sz w:val="24"/>
          <w:szCs w:val="24"/>
        </w:rPr>
        <w:t xml:space="preserve"> Bouquet Provincial</w:t>
      </w:r>
    </w:p>
    <w:p w14:paraId="747FB0CA" w14:textId="77777777" w:rsidR="00D75D3D" w:rsidRPr="003542DE" w:rsidRDefault="00D75D3D" w:rsidP="003542D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Parmi les 284 drapeaux des compagnie</w:t>
      </w:r>
      <w:r w:rsidR="00AE6F5F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d’arc de France</w:t>
      </w:r>
    </w:p>
    <w:p w14:paraId="61AE221A" w14:textId="77777777" w:rsidR="00AB58B1" w:rsidRDefault="00D75D3D" w:rsidP="004D66B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 wp14:anchorId="4279D723" wp14:editId="573F294A">
            <wp:simplePos x="0" y="0"/>
            <wp:positionH relativeFrom="margin">
              <wp:posOffset>4647345</wp:posOffset>
            </wp:positionH>
            <wp:positionV relativeFrom="paragraph">
              <wp:posOffset>272605</wp:posOffset>
            </wp:positionV>
            <wp:extent cx="1961811" cy="1473889"/>
            <wp:effectExtent l="0" t="0" r="63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XL_20240519_123549649.M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474" cy="1476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77B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 wp14:anchorId="2D1FD1FA" wp14:editId="38C73259">
            <wp:simplePos x="0" y="0"/>
            <wp:positionH relativeFrom="margin">
              <wp:align>center</wp:align>
            </wp:positionH>
            <wp:positionV relativeFrom="paragraph">
              <wp:posOffset>252418</wp:posOffset>
            </wp:positionV>
            <wp:extent cx="1897502" cy="1425574"/>
            <wp:effectExtent l="0" t="0" r="762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XL_20240519_1025285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502" cy="1425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77B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4CE34198" wp14:editId="45584613">
            <wp:simplePos x="0" y="0"/>
            <wp:positionH relativeFrom="column">
              <wp:posOffset>142003</wp:posOffset>
            </wp:positionH>
            <wp:positionV relativeFrom="paragraph">
              <wp:posOffset>230534</wp:posOffset>
            </wp:positionV>
            <wp:extent cx="1965278" cy="1476494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XL_20240519_1158369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78" cy="1476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F2EDC" w14:textId="77777777" w:rsidR="00AB58B1" w:rsidRPr="004D66BC" w:rsidRDefault="00D75D3D" w:rsidP="004D66B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0" locked="0" layoutInCell="1" allowOverlap="1" wp14:anchorId="66852948" wp14:editId="1D8D9BF4">
            <wp:simplePos x="0" y="0"/>
            <wp:positionH relativeFrom="margin">
              <wp:align>right</wp:align>
            </wp:positionH>
            <wp:positionV relativeFrom="paragraph">
              <wp:posOffset>1955174</wp:posOffset>
            </wp:positionV>
            <wp:extent cx="2067635" cy="1553623"/>
            <wp:effectExtent l="0" t="0" r="8890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XL_20240519_1300417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635" cy="155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0" locked="0" layoutInCell="1" allowOverlap="1" wp14:anchorId="5CA4AF96" wp14:editId="34F1066D">
            <wp:simplePos x="0" y="0"/>
            <wp:positionH relativeFrom="margin">
              <wp:posOffset>2331743</wp:posOffset>
            </wp:positionH>
            <wp:positionV relativeFrom="paragraph">
              <wp:posOffset>1949734</wp:posOffset>
            </wp:positionV>
            <wp:extent cx="2021699" cy="1518882"/>
            <wp:effectExtent l="0" t="0" r="0" b="57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XL_20240519_1438249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905" cy="1525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1D9063E2" wp14:editId="4754983D">
            <wp:simplePos x="0" y="0"/>
            <wp:positionH relativeFrom="margin">
              <wp:posOffset>87630</wp:posOffset>
            </wp:positionH>
            <wp:positionV relativeFrom="paragraph">
              <wp:posOffset>1958028</wp:posOffset>
            </wp:positionV>
            <wp:extent cx="2060812" cy="1548267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XL_20240519_124152668.M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812" cy="1548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58B1" w:rsidRPr="004D66BC" w:rsidSect="004D66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63E"/>
    <w:rsid w:val="00143367"/>
    <w:rsid w:val="003542DE"/>
    <w:rsid w:val="00381EC8"/>
    <w:rsid w:val="004D66BC"/>
    <w:rsid w:val="00AB58B1"/>
    <w:rsid w:val="00AE6F5F"/>
    <w:rsid w:val="00D3663E"/>
    <w:rsid w:val="00D75D3D"/>
    <w:rsid w:val="00DD549B"/>
    <w:rsid w:val="00F0210A"/>
    <w:rsid w:val="00F5577B"/>
    <w:rsid w:val="00F616B1"/>
    <w:rsid w:val="00FC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100DE"/>
  <w15:chartTrackingRefBased/>
  <w15:docId w15:val="{F533B8DA-A8CD-497E-90CF-0F0139A51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3678\AppData\Local\Microsoft\Windows\INetCache\Content.Outlook\0HP25U0G\Bouquet%20Provincial%202024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Bouquet Provincial 2024.dotx</Template>
  <TotalTime>0</TotalTime>
  <Pages>1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33678</dc:creator>
  <cp:keywords/>
  <dc:description/>
  <cp:lastModifiedBy>mihel-durand.oise@outlook.fr</cp:lastModifiedBy>
  <cp:revision>1</cp:revision>
  <cp:lastPrinted>2024-05-24T17:18:00Z</cp:lastPrinted>
  <dcterms:created xsi:type="dcterms:W3CDTF">2024-05-25T13:23:00Z</dcterms:created>
  <dcterms:modified xsi:type="dcterms:W3CDTF">2024-05-25T13:23:00Z</dcterms:modified>
</cp:coreProperties>
</file>