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343E3" w14:textId="77777777" w:rsidR="000B7D9F" w:rsidRDefault="00437BBA" w:rsidP="00437BBA">
      <w:pPr>
        <w:jc w:val="center"/>
        <w:rPr>
          <w:b/>
          <w:sz w:val="28"/>
          <w:szCs w:val="28"/>
        </w:rPr>
      </w:pPr>
      <w:r w:rsidRPr="00437BBA">
        <w:rPr>
          <w:b/>
          <w:sz w:val="28"/>
          <w:szCs w:val="28"/>
        </w:rPr>
        <w:t>LA  JANVILLOISE</w:t>
      </w:r>
    </w:p>
    <w:p w14:paraId="2A5035D4" w14:textId="77777777" w:rsidR="00437BBA" w:rsidRDefault="001E4200" w:rsidP="00437B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COUPE DE RONDE PAR</w:t>
      </w:r>
      <w:r w:rsidR="00437BBA">
        <w:rPr>
          <w:b/>
          <w:sz w:val="28"/>
          <w:szCs w:val="28"/>
        </w:rPr>
        <w:t xml:space="preserve"> EQUIPE DE RONDE- lundi</w:t>
      </w:r>
      <w:r w:rsidR="00C3003F">
        <w:rPr>
          <w:b/>
          <w:sz w:val="28"/>
          <w:szCs w:val="28"/>
        </w:rPr>
        <w:t xml:space="preserve"> </w:t>
      </w:r>
      <w:r w:rsidR="00437BBA">
        <w:rPr>
          <w:b/>
          <w:sz w:val="28"/>
          <w:szCs w:val="28"/>
        </w:rPr>
        <w:t>20 Mai 2024</w:t>
      </w:r>
    </w:p>
    <w:p w14:paraId="622DE21A" w14:textId="77777777" w:rsidR="001E4200" w:rsidRDefault="001E4200" w:rsidP="00437BBA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5052BB" wp14:editId="6E82BF33">
            <wp:simplePos x="0" y="0"/>
            <wp:positionH relativeFrom="margin">
              <wp:posOffset>1392072</wp:posOffset>
            </wp:positionH>
            <wp:positionV relativeFrom="paragraph">
              <wp:posOffset>333968</wp:posOffset>
            </wp:positionV>
            <wp:extent cx="3779990" cy="2513288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90" cy="251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34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Equipes engagées</w:t>
      </w:r>
      <w:r w:rsidR="00533A34">
        <w:rPr>
          <w:b/>
          <w:sz w:val="28"/>
          <w:szCs w:val="28"/>
        </w:rPr>
        <w:t xml:space="preserve"> –  Janville engage 3 équipes</w:t>
      </w:r>
    </w:p>
    <w:p w14:paraId="1547E25B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01C3678C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406818F6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74926A8F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300EF4F3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48D7D1A3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1A923F5F" w14:textId="77777777" w:rsidR="001E4200" w:rsidRDefault="001E4200" w:rsidP="00437BBA">
      <w:pPr>
        <w:jc w:val="center"/>
        <w:rPr>
          <w:b/>
          <w:sz w:val="28"/>
          <w:szCs w:val="28"/>
        </w:rPr>
      </w:pPr>
    </w:p>
    <w:p w14:paraId="7795DB3A" w14:textId="77777777" w:rsidR="001E4200" w:rsidRDefault="001E4200" w:rsidP="001E4200">
      <w:pPr>
        <w:rPr>
          <w:b/>
          <w:sz w:val="28"/>
          <w:szCs w:val="28"/>
        </w:rPr>
      </w:pPr>
    </w:p>
    <w:p w14:paraId="4B08375B" w14:textId="77777777" w:rsidR="00437BBA" w:rsidRPr="00533A34" w:rsidRDefault="00437BBA" w:rsidP="001E4200">
      <w:pPr>
        <w:ind w:right="1110" w:firstLine="709"/>
        <w:jc w:val="center"/>
        <w:rPr>
          <w:b/>
          <w:sz w:val="24"/>
          <w:szCs w:val="24"/>
        </w:rPr>
      </w:pPr>
      <w:r w:rsidRPr="00533A34">
        <w:rPr>
          <w:b/>
          <w:sz w:val="24"/>
          <w:szCs w:val="24"/>
        </w:rPr>
        <w:t>Janville remporte pour la deuxième fois consécutive la Coupe de Ronde par</w:t>
      </w:r>
    </w:p>
    <w:p w14:paraId="15407E7F" w14:textId="77777777" w:rsidR="00437BBA" w:rsidRPr="00533A34" w:rsidRDefault="00437BBA" w:rsidP="001E4200">
      <w:pPr>
        <w:ind w:right="968" w:firstLine="567"/>
        <w:jc w:val="center"/>
        <w:rPr>
          <w:b/>
          <w:sz w:val="24"/>
          <w:szCs w:val="24"/>
        </w:rPr>
      </w:pPr>
      <w:r w:rsidRPr="00533A34">
        <w:rPr>
          <w:b/>
          <w:sz w:val="24"/>
          <w:szCs w:val="24"/>
        </w:rPr>
        <w:t xml:space="preserve">Equipe de Ronde avec </w:t>
      </w:r>
      <w:r w:rsidR="00533A34">
        <w:rPr>
          <w:b/>
          <w:sz w:val="24"/>
          <w:szCs w:val="24"/>
        </w:rPr>
        <w:t>Janville</w:t>
      </w:r>
      <w:r w:rsidRPr="00533A34">
        <w:rPr>
          <w:b/>
          <w:sz w:val="24"/>
          <w:szCs w:val="24"/>
        </w:rPr>
        <w:t xml:space="preserve"> 1</w:t>
      </w:r>
      <w:r w:rsidR="00C3003F" w:rsidRPr="00533A34">
        <w:rPr>
          <w:b/>
          <w:sz w:val="24"/>
          <w:szCs w:val="24"/>
        </w:rPr>
        <w:t xml:space="preserve"> </w:t>
      </w:r>
      <w:proofErr w:type="gramStart"/>
      <w:r w:rsidR="00C3003F" w:rsidRPr="00533A34">
        <w:rPr>
          <w:b/>
          <w:sz w:val="24"/>
          <w:szCs w:val="24"/>
        </w:rPr>
        <w:t>( Carine</w:t>
      </w:r>
      <w:proofErr w:type="gramEnd"/>
      <w:r w:rsidR="00C3003F" w:rsidRPr="00533A34">
        <w:rPr>
          <w:b/>
          <w:sz w:val="24"/>
          <w:szCs w:val="24"/>
        </w:rPr>
        <w:t xml:space="preserve"> </w:t>
      </w:r>
      <w:proofErr w:type="spellStart"/>
      <w:r w:rsidR="00C3003F" w:rsidRPr="00533A34">
        <w:rPr>
          <w:b/>
          <w:sz w:val="24"/>
          <w:szCs w:val="24"/>
        </w:rPr>
        <w:t>Baudesson</w:t>
      </w:r>
      <w:proofErr w:type="spellEnd"/>
      <w:r w:rsidR="00C3003F" w:rsidRPr="00533A34">
        <w:rPr>
          <w:b/>
          <w:sz w:val="24"/>
          <w:szCs w:val="24"/>
        </w:rPr>
        <w:t xml:space="preserve"> – Jules Canape – Ludovic </w:t>
      </w:r>
      <w:proofErr w:type="spellStart"/>
      <w:r w:rsidR="00C3003F" w:rsidRPr="00533A34">
        <w:rPr>
          <w:b/>
          <w:sz w:val="24"/>
          <w:szCs w:val="24"/>
        </w:rPr>
        <w:t>Baudesson</w:t>
      </w:r>
      <w:proofErr w:type="spellEnd"/>
      <w:r w:rsidR="00C3003F" w:rsidRPr="00533A34">
        <w:rPr>
          <w:b/>
          <w:sz w:val="24"/>
          <w:szCs w:val="24"/>
        </w:rPr>
        <w:t>)</w:t>
      </w:r>
    </w:p>
    <w:p w14:paraId="664178D8" w14:textId="77777777" w:rsidR="007759B4" w:rsidRPr="00533A34" w:rsidRDefault="007759B4" w:rsidP="001E4200">
      <w:pPr>
        <w:ind w:right="968" w:firstLine="567"/>
        <w:jc w:val="center"/>
        <w:rPr>
          <w:b/>
          <w:sz w:val="24"/>
          <w:szCs w:val="24"/>
        </w:rPr>
      </w:pPr>
      <w:r w:rsidRPr="00533A34">
        <w:rPr>
          <w:b/>
          <w:sz w:val="24"/>
          <w:szCs w:val="24"/>
        </w:rPr>
        <w:t xml:space="preserve">Battant en finale l’équipe de </w:t>
      </w:r>
      <w:proofErr w:type="spellStart"/>
      <w:r w:rsidRPr="00533A34">
        <w:rPr>
          <w:b/>
          <w:sz w:val="24"/>
          <w:szCs w:val="24"/>
        </w:rPr>
        <w:t>Longueil</w:t>
      </w:r>
      <w:proofErr w:type="spellEnd"/>
      <w:r w:rsidRPr="00533A34">
        <w:rPr>
          <w:b/>
          <w:sz w:val="24"/>
          <w:szCs w:val="24"/>
        </w:rPr>
        <w:t xml:space="preserve"> Annel</w:t>
      </w:r>
    </w:p>
    <w:p w14:paraId="78C5E4D6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5AE8D4EF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28EDFD9E" wp14:editId="4D275410">
            <wp:simplePos x="0" y="0"/>
            <wp:positionH relativeFrom="margin">
              <wp:posOffset>961750</wp:posOffset>
            </wp:positionH>
            <wp:positionV relativeFrom="paragraph">
              <wp:posOffset>8786</wp:posOffset>
            </wp:positionV>
            <wp:extent cx="5040278" cy="3779804"/>
            <wp:effectExtent l="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520_182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278" cy="377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DC3F2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2992DCB4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0229AB4E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139D6E82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19A53A49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72B9D0D1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5D8CDB02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7FBAC9F1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3BE22A2C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6E78AB21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264A0654" w14:textId="77777777" w:rsidR="00533A34" w:rsidRDefault="00533A34" w:rsidP="00437BBA">
      <w:pPr>
        <w:ind w:left="1701" w:hanging="567"/>
        <w:rPr>
          <w:b/>
          <w:noProof/>
          <w:sz w:val="28"/>
          <w:szCs w:val="28"/>
          <w:lang w:eastAsia="fr-FR"/>
        </w:rPr>
      </w:pPr>
    </w:p>
    <w:p w14:paraId="00E18961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675FFEF1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68C43FF0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4BD5BE11" w14:textId="77777777" w:rsidR="00533A34" w:rsidRDefault="00EC3E95" w:rsidP="00437BBA">
      <w:pPr>
        <w:ind w:left="1701" w:hanging="567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78D0D675" wp14:editId="7EC02EE0">
            <wp:simplePos x="0" y="0"/>
            <wp:positionH relativeFrom="margin">
              <wp:align>center</wp:align>
            </wp:positionH>
            <wp:positionV relativeFrom="paragraph">
              <wp:posOffset>7317</wp:posOffset>
            </wp:positionV>
            <wp:extent cx="3937379" cy="2618357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66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379" cy="261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970E2" w14:textId="77777777" w:rsidR="00437BBA" w:rsidRDefault="00437BBA" w:rsidP="00437BBA">
      <w:pPr>
        <w:ind w:left="1701" w:hanging="567"/>
        <w:rPr>
          <w:sz w:val="24"/>
          <w:szCs w:val="24"/>
        </w:rPr>
      </w:pPr>
    </w:p>
    <w:p w14:paraId="539C7EB8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35B632E9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29CBD4DC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0BB1C8F4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3E76E1A0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71BA9EAC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1F662DBD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2DF56BE0" w14:textId="77777777" w:rsidR="00533A34" w:rsidRDefault="00533A34" w:rsidP="00437BBA">
      <w:pPr>
        <w:ind w:left="1701" w:hanging="567"/>
        <w:rPr>
          <w:sz w:val="24"/>
          <w:szCs w:val="24"/>
        </w:rPr>
      </w:pPr>
    </w:p>
    <w:p w14:paraId="3B383D67" w14:textId="36F2B2EF" w:rsidR="00533A34" w:rsidRDefault="00533A34" w:rsidP="00533A34">
      <w:pPr>
        <w:ind w:left="1701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Janville 3 ( </w:t>
      </w:r>
      <w:r w:rsidR="005B0ABE">
        <w:rPr>
          <w:b/>
          <w:sz w:val="24"/>
          <w:szCs w:val="24"/>
        </w:rPr>
        <w:t xml:space="preserve">Julien </w:t>
      </w:r>
      <w:proofErr w:type="spellStart"/>
      <w:r w:rsidR="005B0ABE">
        <w:rPr>
          <w:b/>
          <w:sz w:val="24"/>
          <w:szCs w:val="24"/>
        </w:rPr>
        <w:t>Grognet</w:t>
      </w:r>
      <w:proofErr w:type="spellEnd"/>
      <w:r w:rsidR="005B0ABE">
        <w:rPr>
          <w:b/>
          <w:sz w:val="24"/>
          <w:szCs w:val="24"/>
        </w:rPr>
        <w:t xml:space="preserve"> </w:t>
      </w:r>
      <w:r w:rsidR="005B0ABE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</w:rPr>
        <w:t xml:space="preserve">Nathan Piron </w:t>
      </w:r>
      <w:r w:rsidR="005B0ABE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Thomas Piron )</w:t>
      </w:r>
    </w:p>
    <w:p w14:paraId="779867C4" w14:textId="77777777" w:rsidR="00533A34" w:rsidRDefault="00EC3E95" w:rsidP="00533A34">
      <w:pPr>
        <w:ind w:left="1701" w:hanging="567"/>
        <w:jc w:val="center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DD348A1" wp14:editId="1D9608B4">
            <wp:simplePos x="0" y="0"/>
            <wp:positionH relativeFrom="margin">
              <wp:align>center</wp:align>
            </wp:positionH>
            <wp:positionV relativeFrom="paragraph">
              <wp:posOffset>583603</wp:posOffset>
            </wp:positionV>
            <wp:extent cx="2545751" cy="3828197"/>
            <wp:effectExtent l="0" t="0" r="6985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51" cy="382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34">
        <w:rPr>
          <w:b/>
          <w:sz w:val="24"/>
          <w:szCs w:val="24"/>
        </w:rPr>
        <w:t xml:space="preserve">Termine à la 8èm place </w:t>
      </w:r>
    </w:p>
    <w:p w14:paraId="2CD1B1C1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039D1428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3C1AEA3E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6F9930B3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62EE3D9C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68BE69CD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6BEDDF65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1FA0248C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5DA6D644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6476CC83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3C90A750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146F8D38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16895911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2E2A8BBD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</w:p>
    <w:p w14:paraId="313F8BBB" w14:textId="77777777" w:rsidR="00EC3E95" w:rsidRDefault="00EC3E95" w:rsidP="00533A34">
      <w:pPr>
        <w:ind w:left="1701" w:hanging="567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Janville  2</w:t>
      </w:r>
      <w:proofErr w:type="gramEnd"/>
      <w:r>
        <w:rPr>
          <w:b/>
          <w:sz w:val="24"/>
          <w:szCs w:val="24"/>
        </w:rPr>
        <w:t xml:space="preserve">  ( Patricia Cérès – Emmanuel Laval – </w:t>
      </w:r>
      <w:proofErr w:type="spellStart"/>
      <w:r>
        <w:rPr>
          <w:b/>
          <w:sz w:val="24"/>
          <w:szCs w:val="24"/>
        </w:rPr>
        <w:t>Françis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Deblois</w:t>
      </w:r>
      <w:proofErr w:type="spellEnd"/>
      <w:r>
        <w:rPr>
          <w:b/>
          <w:sz w:val="24"/>
          <w:szCs w:val="24"/>
        </w:rPr>
        <w:t xml:space="preserve"> )</w:t>
      </w:r>
    </w:p>
    <w:p w14:paraId="6DE05601" w14:textId="77777777" w:rsidR="00EC3E95" w:rsidRPr="00533A34" w:rsidRDefault="00EC3E95" w:rsidP="00533A34">
      <w:pPr>
        <w:ind w:left="1701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Termine à la 9ème place</w:t>
      </w:r>
    </w:p>
    <w:sectPr w:rsidR="00EC3E95" w:rsidRPr="00533A34" w:rsidSect="00437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ABE"/>
    <w:rsid w:val="000B7D9F"/>
    <w:rsid w:val="001E4200"/>
    <w:rsid w:val="00437BBA"/>
    <w:rsid w:val="00533A34"/>
    <w:rsid w:val="005B0ABE"/>
    <w:rsid w:val="007759B4"/>
    <w:rsid w:val="00C3003F"/>
    <w:rsid w:val="00EC3E95"/>
    <w:rsid w:val="00F0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661E6"/>
  <w15:chartTrackingRefBased/>
  <w15:docId w15:val="{F533B8DA-A8CD-497E-90CF-0F0139A5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8\AppData\Local\Microsoft\Windows\INetCache\Content.Outlook\0HP25U0G\COUPE%20DE%20RONDE%202024%20-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COUPE DE RONDE 2024 -.dotx</Template>
  <TotalTime>1</TotalTime>
  <Pages>2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33678</dc:creator>
  <cp:keywords/>
  <dc:description/>
  <cp:lastModifiedBy>mihel-durand.oise@outlook.fr</cp:lastModifiedBy>
  <cp:revision>1</cp:revision>
  <cp:lastPrinted>2024-05-24T16:13:00Z</cp:lastPrinted>
  <dcterms:created xsi:type="dcterms:W3CDTF">2024-05-25T13:21:00Z</dcterms:created>
  <dcterms:modified xsi:type="dcterms:W3CDTF">2024-05-25T13:22:00Z</dcterms:modified>
</cp:coreProperties>
</file>