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40543" w14:textId="77777777" w:rsidR="00C21CBB" w:rsidRDefault="000C512B" w:rsidP="000C512B">
      <w:pPr>
        <w:jc w:val="center"/>
        <w:rPr>
          <w:rFonts w:ascii="Arial Narrow" w:hAnsi="Arial Narrow"/>
          <w:b/>
          <w:sz w:val="32"/>
          <w:szCs w:val="32"/>
        </w:rPr>
      </w:pPr>
      <w:r w:rsidRPr="000C512B">
        <w:rPr>
          <w:rFonts w:ascii="Arial Narrow" w:hAnsi="Arial Narrow"/>
          <w:b/>
          <w:sz w:val="32"/>
          <w:szCs w:val="32"/>
        </w:rPr>
        <w:t>LA  JANVILLOISE</w:t>
      </w:r>
    </w:p>
    <w:p w14:paraId="088AD0E8" w14:textId="77777777" w:rsidR="000C512B" w:rsidRDefault="000C512B" w:rsidP="000C512B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Tir à l’oiseau  - Lundi 1 er  Avril 2024</w:t>
      </w:r>
    </w:p>
    <w:p w14:paraId="507D079B" w14:textId="77777777" w:rsidR="000C512B" w:rsidRDefault="00D504CF" w:rsidP="000C512B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F8B1BB6" wp14:editId="26B3080F">
            <wp:simplePos x="0" y="0"/>
            <wp:positionH relativeFrom="margin">
              <wp:posOffset>5008245</wp:posOffset>
            </wp:positionH>
            <wp:positionV relativeFrom="paragraph">
              <wp:posOffset>4360</wp:posOffset>
            </wp:positionV>
            <wp:extent cx="1187356" cy="78949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65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356" cy="789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D48F35A" wp14:editId="32AC9D9C">
            <wp:simplePos x="0" y="0"/>
            <wp:positionH relativeFrom="column">
              <wp:posOffset>272861</wp:posOffset>
            </wp:positionH>
            <wp:positionV relativeFrom="paragraph">
              <wp:posOffset>5317</wp:posOffset>
            </wp:positionV>
            <wp:extent cx="1037230" cy="68968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65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30" cy="68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9AF68" w14:textId="1F1D612A" w:rsidR="000C512B" w:rsidRDefault="00BB5C0D" w:rsidP="00E56154">
      <w:pPr>
        <w:ind w:left="2832" w:firstLine="708"/>
        <w:rPr>
          <w:rFonts w:ascii="Arial Narrow" w:hAnsi="Arial Narrow"/>
          <w:b/>
        </w:rPr>
      </w:pPr>
      <w:r w:rsidRPr="00BB5C0D">
        <w:rPr>
          <w:rFonts w:ascii="Arial Narrow" w:hAnsi="Arial Narrow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74250" wp14:editId="3427CC55">
                <wp:simplePos x="0" y="0"/>
                <wp:positionH relativeFrom="column">
                  <wp:posOffset>4183039</wp:posOffset>
                </wp:positionH>
                <wp:positionV relativeFrom="paragraph">
                  <wp:posOffset>4120041</wp:posOffset>
                </wp:positionV>
                <wp:extent cx="1903862" cy="552460"/>
                <wp:effectExtent l="0" t="0" r="2032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2" cy="55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823CB" w14:textId="77777777" w:rsidR="00BB5C0D" w:rsidRDefault="00BB5C0D" w:rsidP="00BB5C0D">
                            <w:pPr>
                              <w:jc w:val="center"/>
                            </w:pPr>
                            <w:r>
                              <w:t>Patricia  CERES remporte le</w:t>
                            </w:r>
                          </w:p>
                          <w:p w14:paraId="3741FB89" w14:textId="77777777" w:rsidR="00BB5C0D" w:rsidRDefault="00BB5C0D" w:rsidP="00BB5C0D">
                            <w:pPr>
                              <w:jc w:val="center"/>
                            </w:pPr>
                            <w:r>
                              <w:t>Challenge  Claude  ANDRY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7425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9.35pt;margin-top:324.4pt;width:149.9pt;height:4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">
                <v:textbox>
                  <w:txbxContent>
                    <w:p w14:paraId="54B823CB" w14:textId="77777777" w:rsidR="00BB5C0D" w:rsidRDefault="00BB5C0D" w:rsidP="00BB5C0D">
                      <w:pPr>
                        <w:jc w:val="center"/>
                      </w:pPr>
                      <w:r>
                        <w:t>Patricia  CERES remporte le</w:t>
                      </w:r>
                    </w:p>
                    <w:p w14:paraId="3741FB89" w14:textId="77777777" w:rsidR="00BB5C0D" w:rsidRDefault="00BB5C0D" w:rsidP="00BB5C0D">
                      <w:pPr>
                        <w:jc w:val="center"/>
                      </w:pPr>
                      <w:r>
                        <w:t>Challenge  Claude  ANDRY</w:t>
                      </w:r>
                    </w:p>
                  </w:txbxContent>
                </v:textbox>
              </v:shape>
            </w:pict>
          </mc:Fallback>
        </mc:AlternateContent>
      </w:r>
      <w:r w:rsidRPr="00BB5C0D">
        <w:rPr>
          <w:rFonts w:ascii="Arial Narrow" w:hAnsi="Arial Narrow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D6A77A" wp14:editId="46E3E1EA">
                <wp:simplePos x="0" y="0"/>
                <wp:positionH relativeFrom="column">
                  <wp:posOffset>757451</wp:posOffset>
                </wp:positionH>
                <wp:positionV relativeFrom="paragraph">
                  <wp:posOffset>4092746</wp:posOffset>
                </wp:positionV>
                <wp:extent cx="2101423" cy="580029"/>
                <wp:effectExtent l="0" t="0" r="13335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423" cy="580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ED22D" w14:textId="77777777" w:rsidR="00BB5C0D" w:rsidRDefault="00BB5C0D" w:rsidP="00BB5C0D">
                            <w:pPr>
                              <w:jc w:val="center"/>
                            </w:pPr>
                            <w:r w:rsidRPr="00BB5C0D">
                              <w:rPr>
                                <w:b/>
                              </w:rPr>
                              <w:t>REINE</w:t>
                            </w:r>
                            <w:r>
                              <w:t> :  Carine BAUDESSON</w:t>
                            </w:r>
                          </w:p>
                          <w:p w14:paraId="0141F7C5" w14:textId="77777777" w:rsidR="00BB5C0D" w:rsidRDefault="00BB5C0D" w:rsidP="00BB5C0D">
                            <w:pPr>
                              <w:jc w:val="center"/>
                            </w:pPr>
                            <w:r w:rsidRPr="00BB5C0D">
                              <w:rPr>
                                <w:b/>
                              </w:rPr>
                              <w:t>Roitelette</w:t>
                            </w:r>
                            <w:r>
                              <w:t> : Emma  LAVAL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A77A" id="_x0000_s1027" type="#_x0000_t202" style="position:absolute;left:0;text-align:left;margin-left:59.65pt;margin-top:322.25pt;width:165.45pt;height:45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">
                <v:textbox>
                  <w:txbxContent>
                    <w:p w14:paraId="4A2ED22D" w14:textId="77777777" w:rsidR="00BB5C0D" w:rsidRDefault="00BB5C0D" w:rsidP="00BB5C0D">
                      <w:pPr>
                        <w:jc w:val="center"/>
                      </w:pPr>
                      <w:r w:rsidRPr="00BB5C0D">
                        <w:rPr>
                          <w:b/>
                        </w:rPr>
                        <w:t>REINE</w:t>
                      </w:r>
                      <w:r>
                        <w:t> :  Carine BAUDESSON</w:t>
                      </w:r>
                    </w:p>
                    <w:p w14:paraId="0141F7C5" w14:textId="77777777" w:rsidR="00BB5C0D" w:rsidRDefault="00BB5C0D" w:rsidP="00BB5C0D">
                      <w:pPr>
                        <w:jc w:val="center"/>
                      </w:pPr>
                      <w:r w:rsidRPr="00BB5C0D">
                        <w:rPr>
                          <w:b/>
                        </w:rPr>
                        <w:t>Roitelette</w:t>
                      </w:r>
                      <w:r>
                        <w:t> : Emma  LAVAL</w:t>
                      </w:r>
                    </w:p>
                  </w:txbxContent>
                </v:textbox>
              </v:shape>
            </w:pict>
          </mc:Fallback>
        </mc:AlternateContent>
      </w:r>
      <w:r w:rsidR="00D504CF">
        <w:rPr>
          <w:rFonts w:ascii="Arial Narrow" w:hAnsi="Arial Narrow"/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F5EABBF" wp14:editId="5DEF7AC7">
            <wp:simplePos x="0" y="0"/>
            <wp:positionH relativeFrom="column">
              <wp:posOffset>293834</wp:posOffset>
            </wp:positionH>
            <wp:positionV relativeFrom="paragraph">
              <wp:posOffset>1330751</wp:posOffset>
            </wp:positionV>
            <wp:extent cx="3102895" cy="2062874"/>
            <wp:effectExtent l="5715" t="0" r="8255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P6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2895" cy="206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4CF">
        <w:rPr>
          <w:rFonts w:ascii="Arial Narrow" w:hAnsi="Arial Narrow"/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7460D91" wp14:editId="65835561">
            <wp:simplePos x="0" y="0"/>
            <wp:positionH relativeFrom="column">
              <wp:posOffset>3561554</wp:posOffset>
            </wp:positionH>
            <wp:positionV relativeFrom="paragraph">
              <wp:posOffset>1334400</wp:posOffset>
            </wp:positionV>
            <wp:extent cx="3056229" cy="2032061"/>
            <wp:effectExtent l="0" t="2540" r="889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6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6229" cy="2032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154">
        <w:rPr>
          <w:rFonts w:ascii="Arial Narrow" w:hAnsi="Arial Narrow"/>
          <w:b/>
        </w:rPr>
        <w:t xml:space="preserve">Les </w:t>
      </w:r>
      <w:r w:rsidR="006F5A87">
        <w:rPr>
          <w:rFonts w:ascii="Arial Narrow" w:hAnsi="Arial Narrow"/>
          <w:b/>
        </w:rPr>
        <w:t>féminin</w:t>
      </w:r>
      <w:r w:rsidR="006F5A87">
        <w:rPr>
          <w:rFonts w:ascii="Arial Narrow" w:hAnsi="Arial Narrow"/>
          <w:b/>
          <w:noProof/>
          <w:lang w:eastAsia="fr-FR"/>
        </w:rPr>
        <w:t>e</w:t>
      </w:r>
      <w:r w:rsidR="006F5A87">
        <w:rPr>
          <w:rFonts w:ascii="Arial Narrow" w:hAnsi="Arial Narrow"/>
          <w:b/>
        </w:rPr>
        <w:t>s</w:t>
      </w:r>
      <w:r w:rsidR="000C512B">
        <w:rPr>
          <w:rFonts w:ascii="Arial Narrow" w:hAnsi="Arial Narrow"/>
          <w:b/>
        </w:rPr>
        <w:t xml:space="preserve"> de la Janvilloise à l’honneur</w:t>
      </w:r>
    </w:p>
    <w:p w14:paraId="0DEB0A6B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0CFB51FD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20850358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29DE15CC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7F6E9E2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66775479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0AF089D7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8E4B574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0911ED66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0FCD15C2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9C873B1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2A0B1A54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06FDD7DE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534F20D6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1DAB8CA2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593EE2FD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5C96F054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258EC05A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7075FD81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798B42A2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6E883BF5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7B7110A0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3B97B63F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6376CEC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575A7200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3D442CA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1132297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1622C137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4E5B23F6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197F6B10" w14:textId="77777777" w:rsidR="00E56154" w:rsidRDefault="00733F54" w:rsidP="00E56154">
      <w:pPr>
        <w:ind w:left="2832" w:firstLine="708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Les Archers de la Janvilloise</w:t>
      </w:r>
    </w:p>
    <w:p w14:paraId="483AFE5B" w14:textId="77777777" w:rsidR="00E56154" w:rsidRDefault="00E56154" w:rsidP="00E56154">
      <w:pPr>
        <w:ind w:left="2832" w:firstLine="708"/>
        <w:rPr>
          <w:rFonts w:ascii="Arial Narrow" w:hAnsi="Arial Narrow"/>
          <w:b/>
        </w:rPr>
      </w:pPr>
    </w:p>
    <w:p w14:paraId="1A3CD615" w14:textId="77777777" w:rsidR="00E56154" w:rsidRDefault="00E56154" w:rsidP="00E56154">
      <w:pPr>
        <w:rPr>
          <w:rFonts w:ascii="Arial Narrow" w:hAnsi="Arial Narrow"/>
          <w:b/>
        </w:rPr>
      </w:pPr>
    </w:p>
    <w:p w14:paraId="2AEDA21F" w14:textId="77777777" w:rsidR="00733F54" w:rsidRDefault="003076D1" w:rsidP="00E56154">
      <w:pPr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5465C49E" wp14:editId="5F34C8F3">
            <wp:simplePos x="0" y="0"/>
            <wp:positionH relativeFrom="margin">
              <wp:posOffset>996533</wp:posOffset>
            </wp:positionH>
            <wp:positionV relativeFrom="paragraph">
              <wp:posOffset>247916</wp:posOffset>
            </wp:positionV>
            <wp:extent cx="5074694" cy="33742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P66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694" cy="33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14577" w14:textId="77777777" w:rsidR="00733F54" w:rsidRDefault="00733F54" w:rsidP="00E56154">
      <w:pPr>
        <w:rPr>
          <w:rFonts w:ascii="Arial Narrow" w:hAnsi="Arial Narrow"/>
          <w:b/>
        </w:rPr>
      </w:pPr>
    </w:p>
    <w:p w14:paraId="0982EE01" w14:textId="77777777" w:rsidR="00733F54" w:rsidRDefault="00733F54" w:rsidP="00E56154">
      <w:pPr>
        <w:rPr>
          <w:rFonts w:ascii="Arial Narrow" w:hAnsi="Arial Narrow"/>
          <w:b/>
        </w:rPr>
      </w:pPr>
    </w:p>
    <w:p w14:paraId="7EF154EE" w14:textId="77777777" w:rsidR="00733F54" w:rsidRDefault="00733F54" w:rsidP="00E56154">
      <w:pPr>
        <w:rPr>
          <w:rFonts w:ascii="Arial Narrow" w:hAnsi="Arial Narrow"/>
          <w:b/>
        </w:rPr>
      </w:pPr>
    </w:p>
    <w:p w14:paraId="0B5433FD" w14:textId="77777777" w:rsidR="00733F54" w:rsidRDefault="00733F54" w:rsidP="00E56154">
      <w:pPr>
        <w:rPr>
          <w:rFonts w:ascii="Arial Narrow" w:hAnsi="Arial Narrow"/>
          <w:b/>
        </w:rPr>
      </w:pPr>
    </w:p>
    <w:p w14:paraId="385B1866" w14:textId="77777777" w:rsidR="00733F54" w:rsidRDefault="00733F54" w:rsidP="00E56154">
      <w:pPr>
        <w:rPr>
          <w:rFonts w:ascii="Arial Narrow" w:hAnsi="Arial Narrow"/>
          <w:b/>
        </w:rPr>
      </w:pPr>
    </w:p>
    <w:p w14:paraId="19C3D055" w14:textId="77777777" w:rsidR="00733F54" w:rsidRDefault="00733F54" w:rsidP="00E56154">
      <w:pPr>
        <w:rPr>
          <w:rFonts w:ascii="Arial Narrow" w:hAnsi="Arial Narrow"/>
          <w:b/>
        </w:rPr>
      </w:pPr>
    </w:p>
    <w:p w14:paraId="081C071A" w14:textId="77777777" w:rsidR="00733F54" w:rsidRDefault="00733F54" w:rsidP="00E56154">
      <w:pPr>
        <w:rPr>
          <w:rFonts w:ascii="Arial Narrow" w:hAnsi="Arial Narrow"/>
          <w:b/>
        </w:rPr>
      </w:pPr>
    </w:p>
    <w:p w14:paraId="36492918" w14:textId="77777777" w:rsidR="00733F54" w:rsidRDefault="00733F54" w:rsidP="00E56154">
      <w:pPr>
        <w:rPr>
          <w:rFonts w:ascii="Arial Narrow" w:hAnsi="Arial Narrow"/>
          <w:b/>
        </w:rPr>
      </w:pPr>
    </w:p>
    <w:p w14:paraId="2FBA3D7C" w14:textId="77777777" w:rsidR="00733F54" w:rsidRDefault="00733F54" w:rsidP="00E56154">
      <w:pPr>
        <w:rPr>
          <w:rFonts w:ascii="Arial Narrow" w:hAnsi="Arial Narrow"/>
          <w:b/>
        </w:rPr>
      </w:pPr>
    </w:p>
    <w:p w14:paraId="16D587A1" w14:textId="77777777" w:rsidR="003076D1" w:rsidRDefault="003076D1" w:rsidP="00E56154">
      <w:pPr>
        <w:rPr>
          <w:rFonts w:ascii="Arial Narrow" w:hAnsi="Arial Narrow"/>
          <w:b/>
        </w:rPr>
      </w:pPr>
    </w:p>
    <w:p w14:paraId="18C0ED34" w14:textId="77777777" w:rsidR="003076D1" w:rsidRDefault="003076D1" w:rsidP="00E56154">
      <w:pPr>
        <w:rPr>
          <w:rFonts w:ascii="Arial Narrow" w:hAnsi="Arial Narrow"/>
          <w:b/>
        </w:rPr>
      </w:pPr>
    </w:p>
    <w:p w14:paraId="3C58A2D5" w14:textId="77777777" w:rsidR="003076D1" w:rsidRDefault="003076D1" w:rsidP="00E56154">
      <w:pPr>
        <w:rPr>
          <w:rFonts w:ascii="Arial Narrow" w:hAnsi="Arial Narrow"/>
          <w:b/>
        </w:rPr>
      </w:pPr>
    </w:p>
    <w:p w14:paraId="2F6B8F09" w14:textId="77777777" w:rsidR="003076D1" w:rsidRDefault="003076D1" w:rsidP="00E56154">
      <w:pPr>
        <w:rPr>
          <w:rFonts w:ascii="Arial Narrow" w:hAnsi="Arial Narrow"/>
          <w:b/>
        </w:rPr>
      </w:pPr>
    </w:p>
    <w:p w14:paraId="4C5B14F3" w14:textId="77777777" w:rsidR="00733F54" w:rsidRPr="00733F54" w:rsidRDefault="00733F54" w:rsidP="00733F54">
      <w:pPr>
        <w:rPr>
          <w:rFonts w:ascii="Arial Narrow" w:hAnsi="Arial Narrow"/>
          <w:b/>
          <w:sz w:val="16"/>
          <w:szCs w:val="16"/>
        </w:rPr>
      </w:pPr>
      <w:r w:rsidRPr="00733F54">
        <w:rPr>
          <w:rFonts w:ascii="Arial Narrow" w:hAnsi="Arial Narrow"/>
          <w:b/>
          <w:sz w:val="16"/>
          <w:szCs w:val="16"/>
        </w:rPr>
        <w:t xml:space="preserve">                                                                </w:t>
      </w:r>
      <w:r>
        <w:rPr>
          <w:rFonts w:ascii="Arial Narrow" w:hAnsi="Arial Narrow"/>
          <w:b/>
          <w:sz w:val="16"/>
          <w:szCs w:val="16"/>
        </w:rPr>
        <w:t xml:space="preserve">                      </w:t>
      </w:r>
      <w:r w:rsidR="003076D1">
        <w:rPr>
          <w:rFonts w:ascii="Arial Narrow" w:hAnsi="Arial Narrow"/>
          <w:b/>
          <w:sz w:val="16"/>
          <w:szCs w:val="16"/>
        </w:rPr>
        <w:t xml:space="preserve">                                                       </w:t>
      </w:r>
      <w:r w:rsidRPr="00733F54">
        <w:rPr>
          <w:rFonts w:ascii="Arial Narrow" w:hAnsi="Arial Narrow"/>
          <w:b/>
          <w:sz w:val="16"/>
          <w:szCs w:val="16"/>
        </w:rPr>
        <w:t xml:space="preserve">  Les invités</w:t>
      </w:r>
      <w:r w:rsidRPr="00733F54">
        <w:rPr>
          <w:rFonts w:ascii="Arial Narrow" w:hAnsi="Arial Narrow"/>
          <w:b/>
          <w:sz w:val="16"/>
          <w:szCs w:val="16"/>
        </w:rPr>
        <w:tab/>
      </w:r>
      <w:r w:rsidRPr="00733F54">
        <w:rPr>
          <w:rFonts w:ascii="Arial Narrow" w:hAnsi="Arial Narrow"/>
          <w:b/>
          <w:sz w:val="16"/>
          <w:szCs w:val="16"/>
        </w:rPr>
        <w:tab/>
      </w:r>
      <w:r w:rsidRPr="00733F54">
        <w:rPr>
          <w:rFonts w:ascii="Arial Narrow" w:hAnsi="Arial Narrow"/>
          <w:b/>
          <w:sz w:val="16"/>
          <w:szCs w:val="16"/>
        </w:rPr>
        <w:tab/>
      </w:r>
      <w:r w:rsidRPr="00733F54">
        <w:rPr>
          <w:rFonts w:ascii="Arial Narrow" w:hAnsi="Arial Narrow"/>
          <w:b/>
          <w:sz w:val="16"/>
          <w:szCs w:val="16"/>
        </w:rPr>
        <w:tab/>
      </w:r>
      <w:r w:rsidRPr="00733F54">
        <w:rPr>
          <w:rFonts w:ascii="Arial Narrow" w:hAnsi="Arial Narrow"/>
          <w:b/>
          <w:sz w:val="16"/>
          <w:szCs w:val="16"/>
        </w:rPr>
        <w:tab/>
      </w:r>
      <w:r w:rsidRPr="00733F54">
        <w:rPr>
          <w:rFonts w:ascii="Arial Narrow" w:hAnsi="Arial Narrow"/>
          <w:b/>
          <w:sz w:val="16"/>
          <w:szCs w:val="16"/>
        </w:rPr>
        <w:tab/>
        <w:t xml:space="preserve"> </w:t>
      </w:r>
      <w:r>
        <w:rPr>
          <w:rFonts w:ascii="Arial Narrow" w:hAnsi="Arial Narrow"/>
          <w:b/>
          <w:sz w:val="16"/>
          <w:szCs w:val="16"/>
        </w:rPr>
        <w:t xml:space="preserve">                         </w:t>
      </w:r>
      <w:r w:rsidRPr="00733F54">
        <w:rPr>
          <w:rFonts w:ascii="Arial Narrow" w:hAnsi="Arial Narrow"/>
          <w:b/>
          <w:sz w:val="16"/>
          <w:szCs w:val="16"/>
        </w:rPr>
        <w:t xml:space="preserve"> </w:t>
      </w:r>
    </w:p>
    <w:p w14:paraId="5D3F8F75" w14:textId="28C3680E" w:rsidR="00E56154" w:rsidRPr="00733F54" w:rsidRDefault="00733F54" w:rsidP="00733F54">
      <w:pPr>
        <w:rPr>
          <w:rFonts w:ascii="Arial Narrow" w:hAnsi="Arial Narrow"/>
          <w:b/>
          <w:sz w:val="16"/>
          <w:szCs w:val="16"/>
        </w:rPr>
      </w:pPr>
      <w:r w:rsidRPr="00733F54">
        <w:rPr>
          <w:rFonts w:ascii="Arial Narrow" w:hAnsi="Arial Narrow"/>
          <w:b/>
          <w:sz w:val="16"/>
          <w:szCs w:val="16"/>
        </w:rPr>
        <w:t xml:space="preserve">           </w:t>
      </w:r>
      <w:r>
        <w:rPr>
          <w:rFonts w:ascii="Arial Narrow" w:hAnsi="Arial Narrow"/>
          <w:b/>
          <w:sz w:val="16"/>
          <w:szCs w:val="16"/>
        </w:rPr>
        <w:t xml:space="preserve">                            </w:t>
      </w:r>
      <w:r w:rsidR="003076D1">
        <w:rPr>
          <w:rFonts w:ascii="Arial Narrow" w:hAnsi="Arial Narrow"/>
          <w:b/>
          <w:sz w:val="16"/>
          <w:szCs w:val="16"/>
        </w:rPr>
        <w:t xml:space="preserve">       </w:t>
      </w:r>
      <w:r w:rsidRPr="00733F54">
        <w:rPr>
          <w:rFonts w:ascii="Arial Narrow" w:hAnsi="Arial Narrow"/>
          <w:b/>
          <w:sz w:val="16"/>
          <w:szCs w:val="16"/>
        </w:rPr>
        <w:t>Les Elus</w:t>
      </w:r>
      <w:r w:rsidR="002C0A00">
        <w:rPr>
          <w:rFonts w:ascii="Arial Narrow" w:hAnsi="Arial Narrow"/>
          <w:b/>
          <w:sz w:val="16"/>
          <w:szCs w:val="16"/>
        </w:rPr>
        <w:t xml:space="preserve"> de la commune</w:t>
      </w:r>
      <w:r w:rsidRPr="00733F54">
        <w:rPr>
          <w:rFonts w:ascii="Arial Narrow" w:hAnsi="Arial Narrow"/>
          <w:b/>
          <w:sz w:val="16"/>
          <w:szCs w:val="16"/>
        </w:rPr>
        <w:t xml:space="preserve"> </w:t>
      </w:r>
      <w:r w:rsidR="006F5A87">
        <w:rPr>
          <w:rFonts w:ascii="Arial Narrow" w:hAnsi="Arial Narrow"/>
          <w:b/>
          <w:sz w:val="16"/>
          <w:szCs w:val="16"/>
        </w:rPr>
        <w:t>–</w:t>
      </w:r>
      <w:r w:rsidRPr="00733F54">
        <w:rPr>
          <w:rFonts w:ascii="Arial Narrow" w:hAnsi="Arial Narrow"/>
          <w:b/>
          <w:sz w:val="16"/>
          <w:szCs w:val="16"/>
        </w:rPr>
        <w:t xml:space="preserve"> </w:t>
      </w:r>
      <w:r w:rsidR="006F5A87">
        <w:rPr>
          <w:rFonts w:ascii="Arial Narrow" w:hAnsi="Arial Narrow"/>
          <w:b/>
          <w:sz w:val="16"/>
          <w:szCs w:val="16"/>
        </w:rPr>
        <w:t xml:space="preserve">Association </w:t>
      </w:r>
      <w:r w:rsidRPr="00733F54">
        <w:rPr>
          <w:rFonts w:ascii="Arial Narrow" w:hAnsi="Arial Narrow"/>
          <w:b/>
          <w:sz w:val="16"/>
          <w:szCs w:val="16"/>
        </w:rPr>
        <w:t>Janville s’</w:t>
      </w:r>
      <w:r w:rsidR="006F5A87">
        <w:rPr>
          <w:rFonts w:ascii="Arial Narrow" w:hAnsi="Arial Narrow"/>
          <w:b/>
          <w:sz w:val="16"/>
          <w:szCs w:val="16"/>
        </w:rPr>
        <w:t>A</w:t>
      </w:r>
      <w:r w:rsidRPr="00733F54">
        <w:rPr>
          <w:rFonts w:ascii="Arial Narrow" w:hAnsi="Arial Narrow"/>
          <w:b/>
          <w:sz w:val="16"/>
          <w:szCs w:val="16"/>
        </w:rPr>
        <w:t xml:space="preserve">nime – </w:t>
      </w:r>
      <w:r w:rsidR="006F5A87">
        <w:rPr>
          <w:rFonts w:ascii="Arial Narrow" w:hAnsi="Arial Narrow"/>
          <w:b/>
          <w:sz w:val="16"/>
          <w:szCs w:val="16"/>
        </w:rPr>
        <w:t>Amicale d</w:t>
      </w:r>
      <w:r w:rsidRPr="00733F54">
        <w:rPr>
          <w:rFonts w:ascii="Arial Narrow" w:hAnsi="Arial Narrow"/>
          <w:b/>
          <w:sz w:val="16"/>
          <w:szCs w:val="16"/>
        </w:rPr>
        <w:t xml:space="preserve">es Chasseurs – Mr </w:t>
      </w:r>
      <w:proofErr w:type="spellStart"/>
      <w:r w:rsidRPr="00733F54">
        <w:rPr>
          <w:rFonts w:ascii="Arial Narrow" w:hAnsi="Arial Narrow"/>
          <w:b/>
          <w:sz w:val="16"/>
          <w:szCs w:val="16"/>
        </w:rPr>
        <w:t>D</w:t>
      </w:r>
      <w:r w:rsidR="002C0A00">
        <w:rPr>
          <w:rFonts w:ascii="Arial Narrow" w:hAnsi="Arial Narrow"/>
          <w:b/>
          <w:sz w:val="16"/>
          <w:szCs w:val="16"/>
        </w:rPr>
        <w:t>eresmes</w:t>
      </w:r>
      <w:proofErr w:type="spellEnd"/>
      <w:r w:rsidR="002C0A00">
        <w:rPr>
          <w:rFonts w:ascii="Arial Narrow" w:hAnsi="Arial Narrow"/>
          <w:b/>
          <w:sz w:val="16"/>
          <w:szCs w:val="16"/>
        </w:rPr>
        <w:t xml:space="preserve"> </w:t>
      </w:r>
      <w:r w:rsidR="006F5A87">
        <w:rPr>
          <w:rFonts w:ascii="Arial Narrow" w:hAnsi="Arial Narrow"/>
          <w:b/>
          <w:sz w:val="16"/>
          <w:szCs w:val="16"/>
        </w:rPr>
        <w:t>Vice-</w:t>
      </w:r>
      <w:proofErr w:type="gramStart"/>
      <w:r w:rsidR="006F5A87">
        <w:rPr>
          <w:rFonts w:ascii="Arial Narrow" w:hAnsi="Arial Narrow"/>
          <w:b/>
          <w:sz w:val="16"/>
          <w:szCs w:val="16"/>
        </w:rPr>
        <w:t>Président</w:t>
      </w:r>
      <w:r w:rsidR="002C0A00">
        <w:rPr>
          <w:rFonts w:ascii="Arial Narrow" w:hAnsi="Arial Narrow"/>
          <w:b/>
          <w:sz w:val="16"/>
          <w:szCs w:val="16"/>
        </w:rPr>
        <w:t xml:space="preserve"> </w:t>
      </w:r>
      <w:r w:rsidRPr="00733F54">
        <w:rPr>
          <w:rFonts w:ascii="Arial Narrow" w:hAnsi="Arial Narrow"/>
          <w:b/>
          <w:sz w:val="16"/>
          <w:szCs w:val="16"/>
        </w:rPr>
        <w:t xml:space="preserve"> de</w:t>
      </w:r>
      <w:proofErr w:type="gramEnd"/>
      <w:r w:rsidRPr="00733F54">
        <w:rPr>
          <w:rFonts w:ascii="Arial Narrow" w:hAnsi="Arial Narrow"/>
          <w:b/>
          <w:sz w:val="16"/>
          <w:szCs w:val="16"/>
        </w:rPr>
        <w:t xml:space="preserve"> l’OSARC  </w:t>
      </w:r>
    </w:p>
    <w:p w14:paraId="6A6F6BE5" w14:textId="77777777" w:rsidR="00733F54" w:rsidRPr="00733F54" w:rsidRDefault="003076D1" w:rsidP="00E56154">
      <w:pPr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70DED2B" wp14:editId="3C504AC3">
            <wp:simplePos x="0" y="0"/>
            <wp:positionH relativeFrom="margin">
              <wp:posOffset>2144078</wp:posOffset>
            </wp:positionH>
            <wp:positionV relativeFrom="paragraph">
              <wp:posOffset>802530</wp:posOffset>
            </wp:positionV>
            <wp:extent cx="2631927" cy="1750033"/>
            <wp:effectExtent l="2857" t="0" r="318" b="317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P6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1927" cy="175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sz w:val="16"/>
          <w:szCs w:val="16"/>
          <w:lang w:eastAsia="fr-FR"/>
        </w:rPr>
        <w:drawing>
          <wp:anchor distT="0" distB="0" distL="114300" distR="114300" simplePos="0" relativeHeight="251669504" behindDoc="0" locked="0" layoutInCell="1" allowOverlap="1" wp14:anchorId="6F50E0E5" wp14:editId="0CD0AB07">
            <wp:simplePos x="0" y="0"/>
            <wp:positionH relativeFrom="margin">
              <wp:posOffset>12815</wp:posOffset>
            </wp:positionH>
            <wp:positionV relativeFrom="paragraph">
              <wp:posOffset>3646492</wp:posOffset>
            </wp:positionV>
            <wp:extent cx="2195650" cy="1460311"/>
            <wp:effectExtent l="0" t="0" r="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6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40" cy="146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sz w:val="16"/>
          <w:szCs w:val="16"/>
          <w:lang w:eastAsia="fr-FR"/>
        </w:rPr>
        <w:drawing>
          <wp:anchor distT="0" distB="0" distL="114300" distR="114300" simplePos="0" relativeHeight="251671552" behindDoc="0" locked="0" layoutInCell="1" allowOverlap="1" wp14:anchorId="3C3DEC82" wp14:editId="2EA6FD36">
            <wp:simplePos x="0" y="0"/>
            <wp:positionH relativeFrom="margin">
              <wp:posOffset>2465079</wp:posOffset>
            </wp:positionH>
            <wp:positionV relativeFrom="paragraph">
              <wp:posOffset>3700126</wp:posOffset>
            </wp:positionV>
            <wp:extent cx="2094931" cy="1392951"/>
            <wp:effectExtent l="0" t="0" r="63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P65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31" cy="139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sz w:val="16"/>
          <w:szCs w:val="16"/>
          <w:lang w:eastAsia="fr-FR"/>
        </w:rPr>
        <w:drawing>
          <wp:anchor distT="0" distB="0" distL="114300" distR="114300" simplePos="0" relativeHeight="251670528" behindDoc="0" locked="0" layoutInCell="1" allowOverlap="1" wp14:anchorId="574CCD1E" wp14:editId="3865E332">
            <wp:simplePos x="0" y="0"/>
            <wp:positionH relativeFrom="margin">
              <wp:posOffset>4866498</wp:posOffset>
            </wp:positionH>
            <wp:positionV relativeFrom="paragraph">
              <wp:posOffset>3692439</wp:posOffset>
            </wp:positionV>
            <wp:extent cx="2022454" cy="1344760"/>
            <wp:effectExtent l="0" t="0" r="0" b="82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P66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54" cy="134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F54" w:rsidRPr="00733F54" w:rsidSect="00E5615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87"/>
    <w:rsid w:val="000C512B"/>
    <w:rsid w:val="002C0A00"/>
    <w:rsid w:val="003076D1"/>
    <w:rsid w:val="0053313F"/>
    <w:rsid w:val="006F5A87"/>
    <w:rsid w:val="00733F54"/>
    <w:rsid w:val="00A91B09"/>
    <w:rsid w:val="00AC4114"/>
    <w:rsid w:val="00BB5C0D"/>
    <w:rsid w:val="00C21CBB"/>
    <w:rsid w:val="00D504CF"/>
    <w:rsid w:val="00E56154"/>
    <w:rsid w:val="00F0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95E5E"/>
  <w15:chartTrackingRefBased/>
  <w15:docId w15:val="{F533B8DA-A8CD-497E-90CF-0F0139A5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BB5C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B5C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B5C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5C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5C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C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8\AppData\Local\Microsoft\Windows\INetCache\Content.Outlook\0HP25U0G\Tir%20&#224;%20l'oiseau%20202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Tir à l'oiseau 2024.dotx</Template>
  <TotalTime>2</TotalTime>
  <Pages>2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33678</dc:creator>
  <cp:keywords/>
  <dc:description/>
  <cp:lastModifiedBy>mihel-durand.oise@outlook.fr</cp:lastModifiedBy>
  <cp:revision>1</cp:revision>
  <dcterms:created xsi:type="dcterms:W3CDTF">2024-05-25T13:17:00Z</dcterms:created>
  <dcterms:modified xsi:type="dcterms:W3CDTF">2024-05-25T13:19:00Z</dcterms:modified>
</cp:coreProperties>
</file>