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1F6A2" w14:textId="77777777" w:rsidR="006626B8" w:rsidRDefault="006626B8" w:rsidP="006626B8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B175450" wp14:editId="1490E633">
            <wp:simplePos x="0" y="0"/>
            <wp:positionH relativeFrom="margin">
              <wp:posOffset>151587</wp:posOffset>
            </wp:positionH>
            <wp:positionV relativeFrom="paragraph">
              <wp:posOffset>152914</wp:posOffset>
            </wp:positionV>
            <wp:extent cx="871667" cy="879415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67" cy="87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F9F6F" w14:textId="77777777" w:rsidR="006626B8" w:rsidRPr="000077D8" w:rsidRDefault="006626B8" w:rsidP="006626B8">
      <w:pPr>
        <w:jc w:val="center"/>
        <w:rPr>
          <w:rFonts w:ascii="Arial Narrow" w:hAnsi="Arial Narrow"/>
          <w:b/>
          <w:sz w:val="32"/>
          <w:szCs w:val="32"/>
        </w:rPr>
      </w:pPr>
      <w:r w:rsidRPr="000077D8">
        <w:rPr>
          <w:rFonts w:ascii="Arial Narrow" w:hAnsi="Arial Narrow"/>
          <w:b/>
          <w:sz w:val="32"/>
          <w:szCs w:val="32"/>
        </w:rPr>
        <w:t>La JANVILLOISE</w:t>
      </w:r>
    </w:p>
    <w:p w14:paraId="06D44576" w14:textId="77777777" w:rsidR="00D67F13" w:rsidRPr="003F3944" w:rsidRDefault="000077D8" w:rsidP="003F3944">
      <w:pPr>
        <w:jc w:val="center"/>
        <w:rPr>
          <w:rFonts w:ascii="Arial Narrow" w:hAnsi="Arial Narrow"/>
          <w:b/>
          <w:sz w:val="28"/>
          <w:szCs w:val="28"/>
        </w:rPr>
      </w:pPr>
      <w:r w:rsidRPr="000077D8">
        <w:rPr>
          <w:rFonts w:ascii="Arial Narrow" w:hAnsi="Arial Narrow"/>
          <w:b/>
          <w:sz w:val="28"/>
          <w:szCs w:val="28"/>
        </w:rPr>
        <w:t xml:space="preserve">INFOS  ACTIVITES </w:t>
      </w:r>
      <w:r w:rsidR="00126400">
        <w:rPr>
          <w:rFonts w:ascii="Arial Narrow" w:hAnsi="Arial Narrow"/>
          <w:b/>
          <w:sz w:val="28"/>
          <w:szCs w:val="28"/>
        </w:rPr>
        <w:t>- RESULTATS</w:t>
      </w:r>
      <w:r w:rsidR="006626B8" w:rsidRPr="000077D8">
        <w:rPr>
          <w:rFonts w:ascii="Arial Narrow" w:hAnsi="Arial Narrow"/>
          <w:b/>
          <w:sz w:val="28"/>
          <w:szCs w:val="28"/>
        </w:rPr>
        <w:t xml:space="preserve">    1</w:t>
      </w:r>
      <w:r w:rsidR="006626B8" w:rsidRPr="000077D8">
        <w:rPr>
          <w:rFonts w:ascii="Arial Narrow" w:hAnsi="Arial Narrow"/>
          <w:b/>
          <w:sz w:val="28"/>
          <w:szCs w:val="28"/>
          <w:vertAlign w:val="superscript"/>
        </w:rPr>
        <w:t>er</w:t>
      </w:r>
      <w:r w:rsidR="006626B8" w:rsidRPr="000077D8">
        <w:rPr>
          <w:rFonts w:ascii="Arial Narrow" w:hAnsi="Arial Narrow"/>
          <w:b/>
          <w:sz w:val="28"/>
          <w:szCs w:val="28"/>
        </w:rPr>
        <w:t xml:space="preserve"> </w:t>
      </w:r>
      <w:r w:rsidR="00126400" w:rsidRPr="000077D8">
        <w:rPr>
          <w:rFonts w:ascii="Arial Narrow" w:hAnsi="Arial Narrow"/>
          <w:b/>
          <w:sz w:val="28"/>
          <w:szCs w:val="28"/>
        </w:rPr>
        <w:t>Trimestre</w:t>
      </w:r>
      <w:r w:rsidR="006626B8" w:rsidRPr="000077D8">
        <w:rPr>
          <w:rFonts w:ascii="Arial Narrow" w:hAnsi="Arial Narrow"/>
          <w:b/>
          <w:sz w:val="28"/>
          <w:szCs w:val="28"/>
        </w:rPr>
        <w:t xml:space="preserve"> 2025 </w:t>
      </w:r>
    </w:p>
    <w:p w14:paraId="18797512" w14:textId="77777777" w:rsidR="00D67F13" w:rsidRDefault="004E78DF" w:rsidP="006626B8">
      <w:pPr>
        <w:jc w:val="center"/>
        <w:rPr>
          <w:rFonts w:ascii="Arial Narrow" w:hAnsi="Arial Narrow"/>
          <w:b/>
          <w:color w:val="4472C4" w:themeColor="accent5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8015EA2" wp14:editId="27983AD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637625" cy="2625090"/>
            <wp:effectExtent l="0" t="0" r="127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CE5AC" w14:textId="77777777" w:rsidR="00D67F13" w:rsidRDefault="00D67F13" w:rsidP="006626B8">
      <w:pPr>
        <w:jc w:val="center"/>
        <w:rPr>
          <w:rFonts w:ascii="Arial Narrow" w:hAnsi="Arial Narrow"/>
          <w:b/>
          <w:color w:val="4472C4" w:themeColor="accent5"/>
          <w:sz w:val="28"/>
          <w:szCs w:val="28"/>
        </w:rPr>
      </w:pPr>
    </w:p>
    <w:p w14:paraId="66539873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300C70FC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68573B07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75806052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58FC0F64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58E754DB" w14:textId="77777777" w:rsidR="004E78DF" w:rsidRDefault="004E78DF" w:rsidP="006626B8">
      <w:pPr>
        <w:jc w:val="center"/>
        <w:rPr>
          <w:rFonts w:ascii="Arial Narrow" w:hAnsi="Arial Narrow"/>
          <w:b/>
          <w:sz w:val="24"/>
          <w:szCs w:val="24"/>
        </w:rPr>
      </w:pPr>
    </w:p>
    <w:p w14:paraId="3DAF341E" w14:textId="77777777" w:rsidR="00D67F13" w:rsidRDefault="00D67F13" w:rsidP="006626B8">
      <w:pPr>
        <w:jc w:val="center"/>
        <w:rPr>
          <w:rFonts w:ascii="Arial Narrow" w:hAnsi="Arial Narrow"/>
          <w:b/>
          <w:sz w:val="24"/>
          <w:szCs w:val="24"/>
        </w:rPr>
      </w:pPr>
      <w:r w:rsidRPr="00D67F13">
        <w:rPr>
          <w:rFonts w:ascii="Arial Narrow" w:hAnsi="Arial Narrow"/>
          <w:b/>
          <w:sz w:val="24"/>
          <w:szCs w:val="24"/>
        </w:rPr>
        <w:t xml:space="preserve">St SEBASTIEN </w:t>
      </w:r>
      <w:r>
        <w:rPr>
          <w:rFonts w:ascii="Arial Narrow" w:hAnsi="Arial Narrow"/>
          <w:b/>
          <w:sz w:val="24"/>
          <w:szCs w:val="24"/>
        </w:rPr>
        <w:t xml:space="preserve">  (Saint Patron des archers)</w:t>
      </w:r>
    </w:p>
    <w:p w14:paraId="056F4595" w14:textId="77777777" w:rsidR="00D67F13" w:rsidRDefault="00D67F13" w:rsidP="004E78DF">
      <w:pPr>
        <w:pBdr>
          <w:bottom w:val="single" w:sz="12" w:space="0" w:color="auto"/>
        </w:pBd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18 Janvier 2025 – Dépôt d’une gerbe au monument aux morts</w:t>
      </w:r>
    </w:p>
    <w:p w14:paraId="18CD2113" w14:textId="3C1534A1" w:rsidR="003F3944" w:rsidRDefault="003F3944" w:rsidP="004E78DF">
      <w:pPr>
        <w:pBdr>
          <w:bottom w:val="single" w:sz="12" w:space="0" w:color="auto"/>
        </w:pBd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S</w:t>
      </w:r>
      <w:r w:rsidR="008E65B7">
        <w:rPr>
          <w:rFonts w:ascii="Arial Narrow" w:hAnsi="Arial Narrow"/>
          <w:b/>
          <w:sz w:val="24"/>
          <w:szCs w:val="24"/>
        </w:rPr>
        <w:t>AIN</w:t>
      </w:r>
      <w:r>
        <w:rPr>
          <w:rFonts w:ascii="Arial Narrow" w:hAnsi="Arial Narrow"/>
          <w:b/>
          <w:sz w:val="24"/>
          <w:szCs w:val="24"/>
        </w:rPr>
        <w:t>T  SEBASTIEN  (Patron des archers)</w:t>
      </w:r>
    </w:p>
    <w:p w14:paraId="107A955F" w14:textId="77777777" w:rsidR="0037380E" w:rsidRPr="003F3944" w:rsidRDefault="0037380E" w:rsidP="004E78DF">
      <w:pPr>
        <w:pBdr>
          <w:bottom w:val="single" w:sz="12" w:space="0" w:color="auto"/>
        </w:pBdr>
        <w:jc w:val="center"/>
        <w:rPr>
          <w:rFonts w:ascii="Arial Narrow" w:hAnsi="Arial Narrow"/>
          <w:b/>
          <w:sz w:val="24"/>
          <w:szCs w:val="24"/>
          <w:u w:val="single"/>
        </w:rPr>
      </w:pPr>
    </w:p>
    <w:p w14:paraId="49C10B38" w14:textId="77777777" w:rsidR="0092559F" w:rsidRPr="003F3944" w:rsidRDefault="0037380E" w:rsidP="003F3944">
      <w:pPr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3F3944">
        <w:rPr>
          <w:rFonts w:ascii="Arial Narrow" w:hAnsi="Arial Narrow"/>
          <w:b/>
          <w:sz w:val="24"/>
          <w:szCs w:val="24"/>
          <w:u w:val="single"/>
        </w:rPr>
        <w:t xml:space="preserve">SAISON TIR EN SALLE </w:t>
      </w:r>
      <w:r w:rsidR="00126400" w:rsidRPr="003F3944">
        <w:rPr>
          <w:noProof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 wp14:anchorId="16169A69" wp14:editId="7C2E601E">
            <wp:simplePos x="0" y="0"/>
            <wp:positionH relativeFrom="margin">
              <wp:posOffset>104775</wp:posOffset>
            </wp:positionH>
            <wp:positionV relativeFrom="paragraph">
              <wp:posOffset>9525</wp:posOffset>
            </wp:positionV>
            <wp:extent cx="1600200" cy="1680262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r="10549"/>
                    <a:stretch/>
                  </pic:blipFill>
                  <pic:spPr bwMode="auto">
                    <a:xfrm>
                      <a:off x="0" y="0"/>
                      <a:ext cx="1600200" cy="1680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8358B" w14:textId="77777777" w:rsidR="0037380E" w:rsidRDefault="00A1657F" w:rsidP="00A1657F">
      <w:pPr>
        <w:ind w:left="3969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CHAMPIONNAT  DE L’OISE</w:t>
      </w:r>
    </w:p>
    <w:p w14:paraId="3A8AD2F0" w14:textId="77777777" w:rsidR="0092559F" w:rsidRDefault="00A1657F" w:rsidP="000077D8">
      <w:pPr>
        <w:ind w:left="3969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Clément </w:t>
      </w:r>
      <w:r w:rsidR="00A32C24">
        <w:rPr>
          <w:rFonts w:ascii="Arial Narrow" w:hAnsi="Arial Narrow"/>
          <w:b/>
          <w:sz w:val="24"/>
          <w:szCs w:val="24"/>
        </w:rPr>
        <w:t xml:space="preserve"> GROGNET Catégorie U15</w:t>
      </w:r>
      <w:r w:rsidR="0092559F">
        <w:rPr>
          <w:rFonts w:ascii="Arial Narrow" w:hAnsi="Arial Narrow"/>
          <w:b/>
          <w:sz w:val="24"/>
          <w:szCs w:val="24"/>
        </w:rPr>
        <w:t xml:space="preserve">  Vice-Champion de l’Oise</w:t>
      </w:r>
    </w:p>
    <w:p w14:paraId="7ACB18ED" w14:textId="77777777" w:rsidR="0092559F" w:rsidRDefault="0092559F" w:rsidP="00A1657F">
      <w:pPr>
        <w:ind w:left="3969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CHAMPIONNAT DE RONDE RMO</w:t>
      </w:r>
    </w:p>
    <w:p w14:paraId="5C8830D6" w14:textId="77777777" w:rsidR="0092559F" w:rsidRDefault="0092559F" w:rsidP="00A1657F">
      <w:pPr>
        <w:ind w:left="3969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-  3</w:t>
      </w:r>
      <w:r w:rsidRPr="0092559F">
        <w:rPr>
          <w:rFonts w:ascii="Arial Narrow" w:hAnsi="Arial Narrow"/>
          <w:b/>
          <w:sz w:val="24"/>
          <w:szCs w:val="24"/>
          <w:vertAlign w:val="superscript"/>
        </w:rPr>
        <w:t>ème</w:t>
      </w:r>
      <w:r>
        <w:rPr>
          <w:rFonts w:ascii="Arial Narrow" w:hAnsi="Arial Narrow"/>
          <w:b/>
          <w:sz w:val="24"/>
          <w:szCs w:val="24"/>
        </w:rPr>
        <w:t xml:space="preserve">  Clément GROGNET Catégorie U15</w:t>
      </w:r>
    </w:p>
    <w:p w14:paraId="6FC65B94" w14:textId="77777777" w:rsidR="0092559F" w:rsidRDefault="0092559F" w:rsidP="0092559F">
      <w:pPr>
        <w:ind w:left="3969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- 2</w:t>
      </w:r>
      <w:r w:rsidRPr="0092559F">
        <w:rPr>
          <w:rFonts w:ascii="Arial Narrow" w:hAnsi="Arial Narrow"/>
          <w:b/>
          <w:sz w:val="24"/>
          <w:szCs w:val="24"/>
          <w:vertAlign w:val="superscript"/>
        </w:rPr>
        <w:t>ème</w:t>
      </w:r>
      <w:r>
        <w:rPr>
          <w:rFonts w:ascii="Arial Narrow" w:hAnsi="Arial Narrow"/>
          <w:b/>
          <w:sz w:val="24"/>
          <w:szCs w:val="24"/>
        </w:rPr>
        <w:t xml:space="preserve"> Thomas PIRON  Catégorie  U21</w:t>
      </w:r>
    </w:p>
    <w:p w14:paraId="27B434CD" w14:textId="77777777" w:rsidR="0092559F" w:rsidRDefault="00126400" w:rsidP="00126400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Championnat de l’Oise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       </w:t>
      </w:r>
      <w:r w:rsidR="0092559F">
        <w:rPr>
          <w:rFonts w:ascii="Arial Narrow" w:hAnsi="Arial Narrow"/>
          <w:b/>
          <w:sz w:val="24"/>
          <w:szCs w:val="24"/>
        </w:rPr>
        <w:t>- 1</w:t>
      </w:r>
      <w:r w:rsidR="0092559F" w:rsidRPr="0092559F">
        <w:rPr>
          <w:rFonts w:ascii="Arial Narrow" w:hAnsi="Arial Narrow"/>
          <w:b/>
          <w:sz w:val="24"/>
          <w:szCs w:val="24"/>
          <w:vertAlign w:val="superscript"/>
        </w:rPr>
        <w:t>er</w:t>
      </w:r>
      <w:r w:rsidR="0092559F">
        <w:rPr>
          <w:rFonts w:ascii="Arial Narrow" w:hAnsi="Arial Narrow"/>
          <w:b/>
          <w:sz w:val="24"/>
          <w:szCs w:val="24"/>
        </w:rPr>
        <w:t xml:space="preserve">  Patricia  CERES Championne de Ronde SDN2</w:t>
      </w:r>
    </w:p>
    <w:p w14:paraId="475A7603" w14:textId="77777777" w:rsidR="004E78DF" w:rsidRDefault="0092559F" w:rsidP="0092559F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-_</w:t>
      </w:r>
      <w:r w:rsidRPr="0092559F">
        <w:rPr>
          <w:rFonts w:ascii="Arial Narrow" w:hAnsi="Arial Narrow"/>
          <w:b/>
          <w:sz w:val="24"/>
          <w:szCs w:val="24"/>
        </w:rPr>
        <w:t xml:space="preserve">Clément </w:t>
      </w:r>
      <w:proofErr w:type="gramStart"/>
      <w:r w:rsidRPr="0092559F">
        <w:rPr>
          <w:rFonts w:ascii="Arial Narrow" w:hAnsi="Arial Narrow"/>
          <w:b/>
          <w:sz w:val="24"/>
          <w:szCs w:val="24"/>
        </w:rPr>
        <w:t>GROGNET  (</w:t>
      </w:r>
      <w:proofErr w:type="gramEnd"/>
      <w:r w:rsidRPr="0092559F">
        <w:rPr>
          <w:rFonts w:ascii="Arial Narrow" w:hAnsi="Arial Narrow"/>
          <w:b/>
          <w:sz w:val="24"/>
          <w:szCs w:val="24"/>
        </w:rPr>
        <w:t>U</w:t>
      </w:r>
      <w:proofErr w:type="gramStart"/>
      <w:r w:rsidRPr="0092559F">
        <w:rPr>
          <w:rFonts w:ascii="Arial Narrow" w:hAnsi="Arial Narrow"/>
          <w:b/>
          <w:sz w:val="24"/>
          <w:szCs w:val="24"/>
        </w:rPr>
        <w:t>15 )</w:t>
      </w:r>
      <w:proofErr w:type="gramEnd"/>
      <w:r w:rsidRPr="0092559F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ab/>
        <w:t xml:space="preserve">                    _2</w:t>
      </w:r>
      <w:proofErr w:type="gramStart"/>
      <w:r w:rsidRPr="0092559F">
        <w:rPr>
          <w:rFonts w:ascii="Arial Narrow" w:hAnsi="Arial Narrow"/>
          <w:b/>
          <w:sz w:val="24"/>
          <w:szCs w:val="24"/>
          <w:vertAlign w:val="superscript"/>
        </w:rPr>
        <w:t>ème</w:t>
      </w:r>
      <w:r>
        <w:rPr>
          <w:rFonts w:ascii="Arial Narrow" w:hAnsi="Arial Narrow"/>
          <w:b/>
          <w:sz w:val="24"/>
          <w:szCs w:val="24"/>
        </w:rPr>
        <w:t xml:space="preserve">  Carine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BAUDESSON </w:t>
      </w:r>
      <w:r w:rsidR="004E78DF">
        <w:rPr>
          <w:rFonts w:ascii="Arial Narrow" w:hAnsi="Arial Narrow"/>
          <w:b/>
          <w:sz w:val="24"/>
          <w:szCs w:val="24"/>
        </w:rPr>
        <w:t>Vice-championne</w:t>
      </w:r>
      <w:r>
        <w:rPr>
          <w:rFonts w:ascii="Arial Narrow" w:hAnsi="Arial Narrow"/>
          <w:b/>
          <w:sz w:val="24"/>
          <w:szCs w:val="24"/>
        </w:rPr>
        <w:t xml:space="preserve"> de Ronde SDN2</w:t>
      </w:r>
    </w:p>
    <w:p w14:paraId="746E2D40" w14:textId="77777777" w:rsidR="000077D8" w:rsidRDefault="000077D8" w:rsidP="0092559F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                     3</w:t>
      </w:r>
      <w:r w:rsidRPr="000077D8">
        <w:rPr>
          <w:rFonts w:ascii="Arial Narrow" w:hAnsi="Arial Narrow"/>
          <w:b/>
          <w:sz w:val="24"/>
          <w:szCs w:val="24"/>
          <w:vertAlign w:val="superscript"/>
        </w:rPr>
        <w:t>ème</w:t>
      </w:r>
      <w:r>
        <w:rPr>
          <w:rFonts w:ascii="Arial Narrow" w:hAnsi="Arial Narrow"/>
          <w:b/>
          <w:sz w:val="24"/>
          <w:szCs w:val="24"/>
        </w:rPr>
        <w:t xml:space="preserve">  Philippe VAILLANT  Catégorie  SHN3</w:t>
      </w:r>
    </w:p>
    <w:p w14:paraId="41CADA20" w14:textId="77777777" w:rsidR="004E78DF" w:rsidRDefault="004E78DF" w:rsidP="0092559F">
      <w:pPr>
        <w:rPr>
          <w:rFonts w:ascii="Arial Narrow" w:hAnsi="Arial Narrow"/>
          <w:b/>
          <w:sz w:val="24"/>
          <w:szCs w:val="24"/>
        </w:rPr>
      </w:pPr>
    </w:p>
    <w:p w14:paraId="1E1ECA6E" w14:textId="77777777" w:rsidR="0092559F" w:rsidRPr="0092559F" w:rsidRDefault="004E78DF" w:rsidP="004E78DF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-------------------------------------------------------------------------</w:t>
      </w:r>
    </w:p>
    <w:p w14:paraId="1E489868" w14:textId="77777777" w:rsidR="00A32C24" w:rsidRPr="003F3944" w:rsidRDefault="004E78DF" w:rsidP="00A1657F">
      <w:pPr>
        <w:ind w:left="3969"/>
        <w:rPr>
          <w:rFonts w:ascii="Arial Narrow" w:hAnsi="Arial Narrow"/>
          <w:b/>
          <w:sz w:val="24"/>
          <w:szCs w:val="24"/>
          <w:u w:val="single"/>
        </w:rPr>
      </w:pPr>
      <w:r w:rsidRPr="003F3944">
        <w:rPr>
          <w:noProof/>
          <w:u w:val="single"/>
          <w:lang w:eastAsia="fr-FR"/>
        </w:rPr>
        <w:drawing>
          <wp:anchor distT="0" distB="0" distL="114300" distR="114300" simplePos="0" relativeHeight="251662336" behindDoc="0" locked="0" layoutInCell="1" allowOverlap="1" wp14:anchorId="1A2A6506" wp14:editId="6772500C">
            <wp:simplePos x="0" y="0"/>
            <wp:positionH relativeFrom="column">
              <wp:posOffset>514350</wp:posOffset>
            </wp:positionH>
            <wp:positionV relativeFrom="paragraph">
              <wp:posOffset>8255</wp:posOffset>
            </wp:positionV>
            <wp:extent cx="990600" cy="1942465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08" t="12125" r="4808" b="-433"/>
                    <a:stretch/>
                  </pic:blipFill>
                  <pic:spPr bwMode="auto">
                    <a:xfrm>
                      <a:off x="0" y="0"/>
                      <a:ext cx="990600" cy="194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944">
        <w:rPr>
          <w:rFonts w:ascii="Arial Narrow" w:hAnsi="Arial Narrow"/>
          <w:b/>
          <w:sz w:val="24"/>
          <w:szCs w:val="24"/>
          <w:u w:val="single"/>
        </w:rPr>
        <w:t>ANCIENNETE  ARCHERIE</w:t>
      </w:r>
    </w:p>
    <w:p w14:paraId="620B9B55" w14:textId="77777777" w:rsidR="004E78DF" w:rsidRDefault="004E78DF" w:rsidP="004E78DF">
      <w:pPr>
        <w:ind w:left="2977"/>
        <w:rPr>
          <w:rFonts w:ascii="Arial Narrow" w:hAnsi="Arial Narrow"/>
          <w:b/>
          <w:sz w:val="24"/>
          <w:szCs w:val="24"/>
        </w:rPr>
      </w:pPr>
    </w:p>
    <w:p w14:paraId="7252E5A4" w14:textId="77777777" w:rsidR="004E78DF" w:rsidRDefault="004E78DF" w:rsidP="004E78DF">
      <w:pPr>
        <w:ind w:left="297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50 Années </w:t>
      </w:r>
      <w:r w:rsidR="00C06360">
        <w:rPr>
          <w:rFonts w:ascii="Arial Narrow" w:hAnsi="Arial Narrow"/>
          <w:b/>
          <w:sz w:val="24"/>
          <w:szCs w:val="24"/>
        </w:rPr>
        <w:t>d’Archerie</w:t>
      </w:r>
    </w:p>
    <w:p w14:paraId="7140B5A4" w14:textId="77777777" w:rsidR="004E78DF" w:rsidRDefault="004E78DF" w:rsidP="004E78DF">
      <w:pPr>
        <w:ind w:left="297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La Ronde Mutuelle de l’Oise récompense Maryvonne BAUDESSON</w:t>
      </w:r>
    </w:p>
    <w:p w14:paraId="5A855887" w14:textId="77777777" w:rsidR="0037380E" w:rsidRPr="00D67F13" w:rsidRDefault="004E78DF" w:rsidP="004E78DF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14:paraId="48A207F0" w14:textId="77777777" w:rsidR="00753B7C" w:rsidRDefault="00753B7C"/>
    <w:sectPr w:rsidR="00753B7C" w:rsidSect="00662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754669"/>
    <w:multiLevelType w:val="hybridMultilevel"/>
    <w:tmpl w:val="D9E482A4"/>
    <w:lvl w:ilvl="0" w:tplc="B6824AE6">
      <w:start w:val="18"/>
      <w:numFmt w:val="bullet"/>
      <w:lvlText w:val="-"/>
      <w:lvlJc w:val="left"/>
      <w:pPr>
        <w:ind w:left="4389" w:hanging="36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49" w:hanging="360"/>
      </w:pPr>
      <w:rPr>
        <w:rFonts w:ascii="Wingdings" w:hAnsi="Wingdings" w:hint="default"/>
      </w:rPr>
    </w:lvl>
  </w:abstractNum>
  <w:num w:numId="1" w16cid:durableId="82328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5B7"/>
    <w:rsid w:val="000077D8"/>
    <w:rsid w:val="00126400"/>
    <w:rsid w:val="0037380E"/>
    <w:rsid w:val="003F3944"/>
    <w:rsid w:val="004E78DF"/>
    <w:rsid w:val="006626B8"/>
    <w:rsid w:val="00753B7C"/>
    <w:rsid w:val="008E65B7"/>
    <w:rsid w:val="0092559F"/>
    <w:rsid w:val="00A1657F"/>
    <w:rsid w:val="00A32C24"/>
    <w:rsid w:val="00C06360"/>
    <w:rsid w:val="00D67F13"/>
    <w:rsid w:val="00D917BE"/>
    <w:rsid w:val="00F4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6C6C"/>
  <w15:chartTrackingRefBased/>
  <w15:docId w15:val="{AC8EDE03-36CC-4A5C-B6ED-BE3AD4E4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6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25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3678\AppData\Local\Microsoft\Windows\INetCache\Content.Outlook\89ZKOO69\R&#233;sultats%201er%20Trimestre%202025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Résultats 1er Trimestre 2025.dotx</Template>
  <TotalTime>1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33678</dc:creator>
  <cp:keywords/>
  <dc:description/>
  <cp:lastModifiedBy>mihel-durand.oise@outlook.fr</cp:lastModifiedBy>
  <cp:revision>1</cp:revision>
  <cp:lastPrinted>2025-04-07T07:26:00Z</cp:lastPrinted>
  <dcterms:created xsi:type="dcterms:W3CDTF">2025-04-16T12:12:00Z</dcterms:created>
  <dcterms:modified xsi:type="dcterms:W3CDTF">2025-04-16T12:13:00Z</dcterms:modified>
</cp:coreProperties>
</file>